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8D1" w:rsidRDefault="004E78D1" w:rsidP="004E78D1">
      <w:pPr>
        <w:ind w:left="-1418" w:right="-1326"/>
      </w:pPr>
      <w:bookmarkStart w:id="0" w:name="_GoBack"/>
      <w:r>
        <w:rPr>
          <w:noProof/>
          <w:lang w:eastAsia="en-GB"/>
        </w:rPr>
        <w:drawing>
          <wp:inline distT="0" distB="0" distL="0" distR="0">
            <wp:extent cx="6972300" cy="102433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N Shorthold Tenancy Agreemen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24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78D1" w:rsidRDefault="004E78D1" w:rsidP="004E78D1">
      <w:pPr>
        <w:ind w:left="-1418" w:right="-1326"/>
      </w:pPr>
      <w:r>
        <w:rPr>
          <w:noProof/>
          <w:lang w:eastAsia="en-GB"/>
        </w:rPr>
        <w:lastRenderedPageBreak/>
        <w:drawing>
          <wp:inline distT="0" distB="0" distL="0" distR="0" wp14:anchorId="0B2A6B1A" wp14:editId="755B8E06">
            <wp:extent cx="7077075" cy="103546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N Shorthold Tenancy Agreement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630" cy="1035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3DF" w:rsidRDefault="004E78D1" w:rsidP="004E78D1">
      <w:pPr>
        <w:ind w:left="-1418" w:right="-1326"/>
      </w:pPr>
      <w:r>
        <w:rPr>
          <w:noProof/>
          <w:lang w:eastAsia="en-GB"/>
        </w:rPr>
        <w:drawing>
          <wp:inline distT="0" distB="0" distL="0" distR="0">
            <wp:extent cx="7153275" cy="103913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N Shorthold Tenancy Agreement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857" cy="103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8D1" w:rsidRDefault="004E78D1" w:rsidP="004E78D1">
      <w:pPr>
        <w:ind w:left="-1418" w:right="-1326"/>
      </w:pPr>
      <w:r>
        <w:rPr>
          <w:noProof/>
          <w:lang w:eastAsia="en-GB"/>
        </w:rPr>
        <w:drawing>
          <wp:inline distT="0" distB="0" distL="0" distR="0">
            <wp:extent cx="7115175" cy="103359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N Shorthold Tenancy Agreement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744" cy="1033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8D1" w:rsidRDefault="004E78D1" w:rsidP="004E78D1">
      <w:pPr>
        <w:ind w:left="-1418" w:right="-1326"/>
      </w:pPr>
      <w:r>
        <w:rPr>
          <w:noProof/>
          <w:lang w:eastAsia="en-GB"/>
        </w:rPr>
        <w:drawing>
          <wp:inline distT="0" distB="0" distL="0" distR="0">
            <wp:extent cx="7134225" cy="103687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N Shorthold Tenancy Agreement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361" cy="103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8D1" w:rsidRDefault="004E78D1" w:rsidP="004E78D1">
      <w:pPr>
        <w:ind w:left="-1418" w:right="-1326"/>
      </w:pPr>
      <w:r>
        <w:rPr>
          <w:noProof/>
          <w:lang w:eastAsia="en-GB"/>
        </w:rPr>
        <w:drawing>
          <wp:inline distT="0" distB="0" distL="0" distR="0">
            <wp:extent cx="7048500" cy="10331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N Shorthold Tenancy Agreement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393" cy="103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8D1" w:rsidRDefault="004E78D1" w:rsidP="004E78D1">
      <w:pPr>
        <w:ind w:left="-1418" w:right="-1326"/>
      </w:pPr>
      <w:r>
        <w:rPr>
          <w:noProof/>
          <w:lang w:eastAsia="en-GB"/>
        </w:rPr>
        <w:drawing>
          <wp:inline distT="0" distB="0" distL="0" distR="0">
            <wp:extent cx="7143750" cy="103748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N Shorthold Tenancy Agreement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329" cy="1037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8D1" w:rsidSect="004E78D1">
      <w:pgSz w:w="11907" w:h="16840" w:code="9"/>
      <w:pgMar w:top="284" w:right="1797" w:bottom="426" w:left="17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orceOverwriteVersion" w:val="False"/>
  </w:docVars>
  <w:rsids>
    <w:rsidRoot w:val="004E78D1"/>
    <w:rsid w:val="000234CD"/>
    <w:rsid w:val="00054513"/>
    <w:rsid w:val="0009006F"/>
    <w:rsid w:val="00096BA6"/>
    <w:rsid w:val="00096EA9"/>
    <w:rsid w:val="000C2434"/>
    <w:rsid w:val="000F3C6B"/>
    <w:rsid w:val="000F4ECB"/>
    <w:rsid w:val="001214F8"/>
    <w:rsid w:val="00130B30"/>
    <w:rsid w:val="00160495"/>
    <w:rsid w:val="001671D1"/>
    <w:rsid w:val="00182CB2"/>
    <w:rsid w:val="001B1922"/>
    <w:rsid w:val="001C0B6D"/>
    <w:rsid w:val="001E4E56"/>
    <w:rsid w:val="001F7DB3"/>
    <w:rsid w:val="00205555"/>
    <w:rsid w:val="0021220B"/>
    <w:rsid w:val="00223F32"/>
    <w:rsid w:val="00240629"/>
    <w:rsid w:val="00256090"/>
    <w:rsid w:val="00266E09"/>
    <w:rsid w:val="0028097C"/>
    <w:rsid w:val="0029583D"/>
    <w:rsid w:val="002B696C"/>
    <w:rsid w:val="002E4CE7"/>
    <w:rsid w:val="00306584"/>
    <w:rsid w:val="00316F9B"/>
    <w:rsid w:val="003340A2"/>
    <w:rsid w:val="00350957"/>
    <w:rsid w:val="00352A4B"/>
    <w:rsid w:val="00360791"/>
    <w:rsid w:val="0036474A"/>
    <w:rsid w:val="00365881"/>
    <w:rsid w:val="0036709D"/>
    <w:rsid w:val="003776C5"/>
    <w:rsid w:val="00382A2F"/>
    <w:rsid w:val="003C6265"/>
    <w:rsid w:val="003C710A"/>
    <w:rsid w:val="003D44DA"/>
    <w:rsid w:val="003F21C5"/>
    <w:rsid w:val="003F6E43"/>
    <w:rsid w:val="0042124C"/>
    <w:rsid w:val="00437B22"/>
    <w:rsid w:val="0044027F"/>
    <w:rsid w:val="00441122"/>
    <w:rsid w:val="00452CB1"/>
    <w:rsid w:val="004605FA"/>
    <w:rsid w:val="00460954"/>
    <w:rsid w:val="00473260"/>
    <w:rsid w:val="00485B41"/>
    <w:rsid w:val="004C2D77"/>
    <w:rsid w:val="004E6E61"/>
    <w:rsid w:val="004E78D1"/>
    <w:rsid w:val="00512EB4"/>
    <w:rsid w:val="00517AD6"/>
    <w:rsid w:val="005255D9"/>
    <w:rsid w:val="00545D35"/>
    <w:rsid w:val="00552FE8"/>
    <w:rsid w:val="005767FB"/>
    <w:rsid w:val="00585CED"/>
    <w:rsid w:val="005908D4"/>
    <w:rsid w:val="005F73F7"/>
    <w:rsid w:val="005F757C"/>
    <w:rsid w:val="006066BE"/>
    <w:rsid w:val="00623ADD"/>
    <w:rsid w:val="006329C4"/>
    <w:rsid w:val="0065686D"/>
    <w:rsid w:val="0066198B"/>
    <w:rsid w:val="006711EC"/>
    <w:rsid w:val="00683E3A"/>
    <w:rsid w:val="006A5643"/>
    <w:rsid w:val="006B7E75"/>
    <w:rsid w:val="006D242E"/>
    <w:rsid w:val="0072754B"/>
    <w:rsid w:val="00790B9D"/>
    <w:rsid w:val="007B3ECA"/>
    <w:rsid w:val="007C7B63"/>
    <w:rsid w:val="007F21FA"/>
    <w:rsid w:val="007F4414"/>
    <w:rsid w:val="00824FC6"/>
    <w:rsid w:val="008558ED"/>
    <w:rsid w:val="00865009"/>
    <w:rsid w:val="0086610F"/>
    <w:rsid w:val="008A68EE"/>
    <w:rsid w:val="008B5DC7"/>
    <w:rsid w:val="008C6B3C"/>
    <w:rsid w:val="008E4FFA"/>
    <w:rsid w:val="008E7FA6"/>
    <w:rsid w:val="00905113"/>
    <w:rsid w:val="00910B4C"/>
    <w:rsid w:val="00913DC5"/>
    <w:rsid w:val="00914450"/>
    <w:rsid w:val="00925538"/>
    <w:rsid w:val="009845F8"/>
    <w:rsid w:val="009B2F69"/>
    <w:rsid w:val="009C2625"/>
    <w:rsid w:val="009F17F0"/>
    <w:rsid w:val="00A36866"/>
    <w:rsid w:val="00A40D20"/>
    <w:rsid w:val="00A4128B"/>
    <w:rsid w:val="00A66FCC"/>
    <w:rsid w:val="00A67461"/>
    <w:rsid w:val="00A86BE0"/>
    <w:rsid w:val="00AC2A4D"/>
    <w:rsid w:val="00B20794"/>
    <w:rsid w:val="00B544DC"/>
    <w:rsid w:val="00B54645"/>
    <w:rsid w:val="00BA1C5C"/>
    <w:rsid w:val="00BC5C6E"/>
    <w:rsid w:val="00BC672E"/>
    <w:rsid w:val="00BF6A85"/>
    <w:rsid w:val="00BF746C"/>
    <w:rsid w:val="00C06245"/>
    <w:rsid w:val="00C221FC"/>
    <w:rsid w:val="00C56591"/>
    <w:rsid w:val="00C752A0"/>
    <w:rsid w:val="00C95184"/>
    <w:rsid w:val="00CA4E72"/>
    <w:rsid w:val="00CB01DC"/>
    <w:rsid w:val="00CB4594"/>
    <w:rsid w:val="00CC08D7"/>
    <w:rsid w:val="00CC4C9D"/>
    <w:rsid w:val="00CF3623"/>
    <w:rsid w:val="00D159BB"/>
    <w:rsid w:val="00D25D0D"/>
    <w:rsid w:val="00D609D3"/>
    <w:rsid w:val="00D61A46"/>
    <w:rsid w:val="00D81A6C"/>
    <w:rsid w:val="00D92BF9"/>
    <w:rsid w:val="00D93807"/>
    <w:rsid w:val="00D9480E"/>
    <w:rsid w:val="00D972B9"/>
    <w:rsid w:val="00DB762B"/>
    <w:rsid w:val="00DD3EA6"/>
    <w:rsid w:val="00DD3FFC"/>
    <w:rsid w:val="00DE188A"/>
    <w:rsid w:val="00E2685D"/>
    <w:rsid w:val="00E27321"/>
    <w:rsid w:val="00E27C17"/>
    <w:rsid w:val="00E3676E"/>
    <w:rsid w:val="00E81EB3"/>
    <w:rsid w:val="00E9098A"/>
    <w:rsid w:val="00EA239E"/>
    <w:rsid w:val="00EA714A"/>
    <w:rsid w:val="00EB1339"/>
    <w:rsid w:val="00EB1928"/>
    <w:rsid w:val="00EE23DF"/>
    <w:rsid w:val="00F106E4"/>
    <w:rsid w:val="00F17A75"/>
    <w:rsid w:val="00F224A1"/>
    <w:rsid w:val="00F24A92"/>
    <w:rsid w:val="00F26445"/>
    <w:rsid w:val="00F41061"/>
    <w:rsid w:val="00F42C9E"/>
    <w:rsid w:val="00F46D46"/>
    <w:rsid w:val="00F75C2A"/>
    <w:rsid w:val="00FA2FA1"/>
    <w:rsid w:val="00FC1984"/>
    <w:rsid w:val="00FD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E78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78D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E78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78D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B073875A.dotm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Wise</dc:creator>
  <cp:lastModifiedBy>Angela Wise</cp:lastModifiedBy>
  <cp:revision>2</cp:revision>
  <dcterms:created xsi:type="dcterms:W3CDTF">2015-05-22T09:35:00Z</dcterms:created>
  <dcterms:modified xsi:type="dcterms:W3CDTF">2015-05-22T09:35:00Z</dcterms:modified>
</cp:coreProperties>
</file>